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DC018" w14:textId="61ECC04A" w:rsidR="004D228B" w:rsidRDefault="0082045F" w:rsidP="0082045F">
      <w:pPr>
        <w:jc w:val="center"/>
        <w:rPr>
          <w:rFonts w:cs="Calibri"/>
          <w:i/>
          <w:iCs/>
        </w:rPr>
      </w:pPr>
      <w:r>
        <w:rPr>
          <w:b/>
          <w:bCs/>
          <w:sz w:val="36"/>
          <w:szCs w:val="36"/>
        </w:rPr>
        <w:t>Task 5</w:t>
      </w:r>
      <w:bookmarkStart w:id="0" w:name="_GoBack"/>
      <w:bookmarkEnd w:id="0"/>
    </w:p>
    <w:p w14:paraId="72ABA905" w14:textId="77777777" w:rsidR="004D228B" w:rsidRPr="001B2798" w:rsidRDefault="004D228B" w:rsidP="00F52B7C">
      <w:pPr>
        <w:rPr>
          <w:sz w:val="36"/>
          <w:szCs w:val="36"/>
        </w:rPr>
      </w:pPr>
    </w:p>
    <w:p w14:paraId="4605444B" w14:textId="129A8FCF"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8C49D4">
        <w:rPr>
          <w:rFonts w:cs="Calibri"/>
          <w:b/>
          <w:bCs/>
          <w:sz w:val="32"/>
          <w:szCs w:val="32"/>
        </w:rPr>
        <w:t>Write descriptive sentences</w:t>
      </w:r>
    </w:p>
    <w:p w14:paraId="36A018E7" w14:textId="5BF94362" w:rsidR="00C532C0" w:rsidRPr="008C49D4" w:rsidRDefault="008C49D4" w:rsidP="008C49D4">
      <w:pPr>
        <w:pStyle w:val="ListParagraph"/>
        <w:numPr>
          <w:ilvl w:val="0"/>
          <w:numId w:val="24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carefully at the</w:t>
      </w:r>
      <w:r w:rsidR="00104FC6" w:rsidRPr="008C49D4">
        <w:rPr>
          <w:rFonts w:cs="Calibri"/>
          <w:sz w:val="32"/>
          <w:szCs w:val="32"/>
        </w:rPr>
        <w:t xml:space="preserve">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Jewellery</w:t>
      </w:r>
      <w:r w:rsidR="00154BC5" w:rsidRPr="00360CEA">
        <w:rPr>
          <w:rFonts w:cs="Calibri"/>
          <w:bCs/>
          <w:i/>
          <w:iCs/>
          <w:color w:val="0432FF"/>
          <w:sz w:val="32"/>
          <w:szCs w:val="32"/>
        </w:rPr>
        <w:t>.</w:t>
      </w:r>
      <w:r w:rsidR="00154BC5" w:rsidRPr="008C49D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They’re all types of amulet. </w:t>
      </w:r>
    </w:p>
    <w:p w14:paraId="1EF96186" w14:textId="20D670C8" w:rsidR="0070746C" w:rsidRPr="008C49D4" w:rsidRDefault="008C49D4" w:rsidP="008C49D4">
      <w:pPr>
        <w:pStyle w:val="ListParagraph"/>
        <w:numPr>
          <w:ilvl w:val="0"/>
          <w:numId w:val="24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Write a descriptive sentence for each. Try your sentences out on someone else, can they work out which amulet you are describing?</w:t>
      </w:r>
    </w:p>
    <w:p w14:paraId="3024818A" w14:textId="77777777" w:rsidR="001B2798" w:rsidRPr="006B3C81" w:rsidRDefault="001B2798" w:rsidP="00F52B7C">
      <w:pPr>
        <w:rPr>
          <w:rFonts w:cs="Calibri"/>
          <w:sz w:val="32"/>
          <w:szCs w:val="32"/>
        </w:rPr>
      </w:pPr>
    </w:p>
    <w:p w14:paraId="1616E76B" w14:textId="059084B2"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8C49D4">
        <w:rPr>
          <w:b/>
          <w:bCs/>
          <w:sz w:val="32"/>
          <w:szCs w:val="32"/>
        </w:rPr>
        <w:t>Read a poem</w:t>
      </w:r>
    </w:p>
    <w:p w14:paraId="6A525FC5" w14:textId="66FB1904" w:rsidR="001110CA" w:rsidRPr="008C49D4" w:rsidRDefault="008C49D4" w:rsidP="008C49D4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</w:t>
      </w:r>
      <w:r w:rsidR="002312B1" w:rsidRPr="008C49D4">
        <w:rPr>
          <w:rFonts w:cs="Calibri"/>
          <w:sz w:val="32"/>
          <w:szCs w:val="32"/>
        </w:rPr>
        <w:t xml:space="preserve"> the</w:t>
      </w:r>
      <w:r>
        <w:rPr>
          <w:rFonts w:cs="Calibri"/>
          <w:sz w:val="32"/>
          <w:szCs w:val="32"/>
        </w:rPr>
        <w:t xml:space="preserve"> poem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Amulet.</w:t>
      </w:r>
      <w:r>
        <w:rPr>
          <w:rFonts w:cs="Calibri"/>
          <w:b/>
          <w:color w:val="0432FF"/>
          <w:sz w:val="32"/>
          <w:szCs w:val="32"/>
        </w:rPr>
        <w:t xml:space="preserve"> </w:t>
      </w:r>
    </w:p>
    <w:p w14:paraId="0461FC1A" w14:textId="47B0CFDD" w:rsidR="001B2798" w:rsidRDefault="008C49D4" w:rsidP="00F52B7C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What do you like about the poem? What patterns can you spot? Which is your favourite line?</w:t>
      </w:r>
    </w:p>
    <w:p w14:paraId="65232A73" w14:textId="7816BB7F" w:rsidR="008C49D4" w:rsidRDefault="008C49D4" w:rsidP="00F52B7C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Amulet Images</w:t>
      </w:r>
      <w:r w:rsidRPr="00360CEA">
        <w:rPr>
          <w:rFonts w:cs="Calibri"/>
          <w:bCs/>
          <w:i/>
          <w:iCs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>Which of these images is described best in the poem do you think?</w:t>
      </w:r>
    </w:p>
    <w:p w14:paraId="635758EE" w14:textId="77777777" w:rsidR="008C49D4" w:rsidRPr="008C49D4" w:rsidRDefault="008C49D4" w:rsidP="008C49D4">
      <w:pPr>
        <w:pStyle w:val="ListParagraph"/>
        <w:spacing w:line="276" w:lineRule="auto"/>
        <w:ind w:left="1080"/>
        <w:rPr>
          <w:rFonts w:cs="Calibri"/>
          <w:sz w:val="32"/>
          <w:szCs w:val="32"/>
        </w:rPr>
      </w:pPr>
    </w:p>
    <w:p w14:paraId="12854336" w14:textId="60CE39B1"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8C49D4">
        <w:rPr>
          <w:rFonts w:cs="Calibri"/>
          <w:b/>
          <w:bCs/>
          <w:sz w:val="32"/>
          <w:szCs w:val="32"/>
        </w:rPr>
        <w:t xml:space="preserve">Practise using possessive apostrophes. </w:t>
      </w:r>
    </w:p>
    <w:p w14:paraId="522237FB" w14:textId="021BF286" w:rsidR="0070746C" w:rsidRPr="008C49D4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Use the</w:t>
      </w:r>
      <w:r w:rsidR="00A673C1" w:rsidRPr="008C49D4">
        <w:rPr>
          <w:rFonts w:cs="Calibri"/>
          <w:sz w:val="32"/>
          <w:szCs w:val="32"/>
        </w:rPr>
        <w:t xml:space="preserve">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8C49D4">
        <w:rPr>
          <w:rFonts w:cs="Calibri"/>
          <w:color w:val="000000" w:themeColor="text1"/>
          <w:sz w:val="32"/>
          <w:szCs w:val="32"/>
        </w:rPr>
        <w:t xml:space="preserve">to remind yourself about possessive apostrophes. </w:t>
      </w:r>
    </w:p>
    <w:p w14:paraId="41EE3B38" w14:textId="56709DE3" w:rsidR="00A673C1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Plural Possession Sentences</w:t>
      </w:r>
      <w:r w:rsidR="00041247" w:rsidRPr="00360CEA">
        <w:rPr>
          <w:rFonts w:cs="Calibri"/>
          <w:bCs/>
          <w:i/>
          <w:iCs/>
          <w:color w:val="0432FF"/>
          <w:sz w:val="32"/>
          <w:szCs w:val="32"/>
        </w:rPr>
        <w:t xml:space="preserve">. </w:t>
      </w:r>
    </w:p>
    <w:p w14:paraId="5A49B9A2" w14:textId="77777777" w:rsidR="008C49D4" w:rsidRDefault="008C49D4" w:rsidP="008C49D4">
      <w:pPr>
        <w:spacing w:line="276" w:lineRule="auto"/>
        <w:rPr>
          <w:rFonts w:cs="Calibri"/>
          <w:sz w:val="32"/>
          <w:szCs w:val="32"/>
        </w:rPr>
      </w:pPr>
    </w:p>
    <w:p w14:paraId="3965DFA9" w14:textId="120BD4AE" w:rsidR="008C49D4" w:rsidRPr="008C49D4" w:rsidRDefault="008C49D4" w:rsidP="008C49D4">
      <w:pPr>
        <w:spacing w:line="276" w:lineRule="auto"/>
        <w:rPr>
          <w:rFonts w:cs="Calibri"/>
          <w:b/>
          <w:bCs/>
          <w:sz w:val="32"/>
          <w:szCs w:val="32"/>
        </w:rPr>
      </w:pPr>
      <w:r w:rsidRPr="008C49D4">
        <w:rPr>
          <w:rFonts w:cs="Calibri"/>
          <w:b/>
          <w:bCs/>
          <w:sz w:val="32"/>
          <w:szCs w:val="32"/>
        </w:rPr>
        <w:t xml:space="preserve">4. Write your own poem </w:t>
      </w:r>
    </w:p>
    <w:p w14:paraId="2666F136" w14:textId="661B7EFB" w:rsidR="008C49D4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Follow the instructions on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 xml:space="preserve">Amulet Poem Idea. </w:t>
      </w:r>
    </w:p>
    <w:p w14:paraId="342A48CA" w14:textId="755557F0" w:rsidR="008C49D4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Use your ideas to write your poem on the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 xml:space="preserve">Writing Frame. </w:t>
      </w:r>
    </w:p>
    <w:p w14:paraId="7A2C7C20" w14:textId="5E5222D5" w:rsidR="00A673C1" w:rsidRDefault="00A673C1" w:rsidP="00F52B7C">
      <w:pPr>
        <w:spacing w:line="276" w:lineRule="auto"/>
        <w:rPr>
          <w:rFonts w:cs="Calibri"/>
          <w:sz w:val="32"/>
          <w:szCs w:val="32"/>
        </w:rPr>
      </w:pPr>
    </w:p>
    <w:p w14:paraId="6F6A54F6" w14:textId="0EBFECB1" w:rsidR="001B2798" w:rsidRPr="008C49D4" w:rsidRDefault="00A673C1" w:rsidP="008C49D4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041247" w:rsidRPr="00041247">
        <w:rPr>
          <w:rFonts w:cs="Calibri"/>
          <w:color w:val="0432FF"/>
          <w:sz w:val="32"/>
          <w:szCs w:val="32"/>
        </w:rPr>
        <w:t xml:space="preserve">Share your </w:t>
      </w:r>
      <w:r w:rsidR="008C49D4">
        <w:rPr>
          <w:rFonts w:cs="Calibri"/>
          <w:color w:val="0432FF"/>
          <w:sz w:val="32"/>
          <w:szCs w:val="32"/>
        </w:rPr>
        <w:t>poem</w:t>
      </w:r>
      <w:r w:rsidR="00041247" w:rsidRPr="00041247">
        <w:rPr>
          <w:rFonts w:cs="Calibri"/>
          <w:color w:val="0432FF"/>
          <w:sz w:val="32"/>
          <w:szCs w:val="32"/>
        </w:rPr>
        <w:t xml:space="preserve"> with a grown-up. </w:t>
      </w:r>
      <w:r w:rsidR="00041247">
        <w:rPr>
          <w:rFonts w:cs="Calibri"/>
          <w:color w:val="0432FF"/>
          <w:sz w:val="32"/>
          <w:szCs w:val="32"/>
        </w:rPr>
        <w:t xml:space="preserve">You can check your answers to </w:t>
      </w:r>
      <w:r w:rsidR="008C49D4">
        <w:rPr>
          <w:rFonts w:cs="Calibri"/>
          <w:color w:val="0432FF"/>
          <w:sz w:val="32"/>
          <w:szCs w:val="32"/>
        </w:rPr>
        <w:t>Plural Possession Sentences</w:t>
      </w:r>
      <w:r w:rsidR="00041247">
        <w:rPr>
          <w:rFonts w:cs="Calibri"/>
          <w:color w:val="0432FF"/>
          <w:sz w:val="32"/>
          <w:szCs w:val="32"/>
        </w:rPr>
        <w:t xml:space="preserve"> at the end of this pack. </w:t>
      </w:r>
    </w:p>
    <w:p w14:paraId="4A22AD28" w14:textId="77777777" w:rsidR="008C49D4" w:rsidRDefault="008C49D4" w:rsidP="00F52B7C">
      <w:pPr>
        <w:rPr>
          <w:rFonts w:cs="Calibri"/>
          <w:b/>
          <w:bCs/>
          <w:sz w:val="32"/>
          <w:szCs w:val="32"/>
        </w:rPr>
      </w:pPr>
    </w:p>
    <w:p w14:paraId="7C63E6F1" w14:textId="055AD599" w:rsidR="008C49D4" w:rsidRDefault="001B2798" w:rsidP="00360CEA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55E7A048" w14:textId="3E91D9F8" w:rsidR="00D95671" w:rsidRPr="008C49D4" w:rsidRDefault="00041247" w:rsidP="008C49D4">
      <w:pPr>
        <w:spacing w:line="276" w:lineRule="auto"/>
        <w:rPr>
          <w:rFonts w:cs="Calibri"/>
          <w:sz w:val="32"/>
          <w:szCs w:val="32"/>
        </w:rPr>
        <w:sectPr w:rsidR="00D95671" w:rsidRPr="008C49D4" w:rsidSect="00C81B9A">
          <w:footerReference w:type="default" r:id="rId7"/>
          <w:pgSz w:w="11906" w:h="16838"/>
          <w:pgMar w:top="931" w:right="1418" w:bottom="816" w:left="1418" w:header="709" w:footer="561" w:gutter="0"/>
          <w:cols w:space="720"/>
        </w:sectPr>
      </w:pPr>
      <w:r w:rsidRPr="008C49D4">
        <w:rPr>
          <w:rFonts w:cs="Calibri"/>
          <w:sz w:val="32"/>
          <w:szCs w:val="32"/>
        </w:rPr>
        <w:t xml:space="preserve">Practise reading </w:t>
      </w:r>
      <w:r w:rsidR="008C49D4" w:rsidRPr="008C49D4">
        <w:rPr>
          <w:rFonts w:cs="Calibri"/>
          <w:sz w:val="32"/>
          <w:szCs w:val="32"/>
        </w:rPr>
        <w:t>your</w:t>
      </w:r>
      <w:r w:rsidRPr="008C49D4">
        <w:rPr>
          <w:rFonts w:cs="Calibri"/>
          <w:sz w:val="32"/>
          <w:szCs w:val="32"/>
        </w:rPr>
        <w:t xml:space="preserve"> poem. Share your reading with someone else. </w:t>
      </w:r>
    </w:p>
    <w:p w14:paraId="3CE53EC3" w14:textId="51374D87" w:rsidR="00A13C3E" w:rsidRDefault="001045C6" w:rsidP="00A13C3E">
      <w:pPr>
        <w:jc w:val="center"/>
        <w:rPr>
          <w:b/>
          <w:sz w:val="44"/>
          <w:szCs w:val="4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D0B8E5F" wp14:editId="51A60C15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84543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x amul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214"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 wp14:anchorId="2708A65D" wp14:editId="31A73E3C">
            <wp:simplePos x="0" y="0"/>
            <wp:positionH relativeFrom="column">
              <wp:posOffset>-21590</wp:posOffset>
            </wp:positionH>
            <wp:positionV relativeFrom="paragraph">
              <wp:posOffset>680085</wp:posOffset>
            </wp:positionV>
            <wp:extent cx="335788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5" y="21427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3E" w:rsidRPr="00A16BCD">
        <w:rPr>
          <w:b/>
          <w:sz w:val="44"/>
          <w:szCs w:val="44"/>
          <w:u w:val="single"/>
        </w:rPr>
        <w:t>Jewellery</w:t>
      </w:r>
    </w:p>
    <w:p w14:paraId="41A58606" w14:textId="671CA6C9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0"/>
        <w:gridCol w:w="4864"/>
      </w:tblGrid>
      <w:tr w:rsidR="00A13C3E" w14:paraId="48970263" w14:textId="77777777" w:rsidTr="00721E43">
        <w:tc>
          <w:tcPr>
            <w:tcW w:w="5353" w:type="dxa"/>
            <w:vAlign w:val="center"/>
          </w:tcPr>
          <w:p w14:paraId="06135D17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bookmarkStart w:id="1" w:name="OLE_LINK3"/>
          <w:bookmarkStart w:id="2" w:name="OLE_LINK4"/>
          <w:p w14:paraId="2FE6E4B8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"https://ae01.alicdn.com/kf/HTB1WlaYfTtYBeNjy1Xdq6xXyVXaz/1pc-Viking-Fox-Amulet-Necklaces-Celtics-Knot-Pendant-Jewelry-For-Women-Men.jpg_640x640q70.jpg" \* MERGEFORMATINET </w:instrText>
            </w:r>
            <w:r>
              <w:fldChar w:fldCharType="end"/>
            </w:r>
            <w:bookmarkEnd w:id="1"/>
            <w:bookmarkEnd w:id="2"/>
          </w:p>
          <w:p w14:paraId="47E1248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4961" w:type="dxa"/>
            <w:vAlign w:val="center"/>
          </w:tcPr>
          <w:p w14:paraId="23427BE0" w14:textId="77777777" w:rsidR="00A13C3E" w:rsidRPr="000E0214" w:rsidRDefault="00A13C3E" w:rsidP="00721E43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A13C3E" w14:paraId="61DA81AC" w14:textId="77777777" w:rsidTr="00721E43">
        <w:tc>
          <w:tcPr>
            <w:tcW w:w="5353" w:type="dxa"/>
            <w:vAlign w:val="center"/>
          </w:tcPr>
          <w:p w14:paraId="64436AC7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FD7FF" wp14:editId="63628C25">
                  <wp:extent cx="3324101" cy="33241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olf amu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01" cy="332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"https://www.dhresource.com/600x600/f2/albu/g10/M00/C1/73/rBVaWV1SmMuAMC_JAAEvZBXQcGw069.jpg" \* MERGEFORMATINET </w:instrText>
            </w:r>
            <w:r>
              <w:fldChar w:fldCharType="end"/>
            </w:r>
          </w:p>
          <w:p w14:paraId="096433D5" w14:textId="77777777" w:rsidR="00A13C3E" w:rsidRPr="000E0214" w:rsidRDefault="00A13C3E" w:rsidP="00721E43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4961" w:type="dxa"/>
            <w:vAlign w:val="center"/>
          </w:tcPr>
          <w:p w14:paraId="64251631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"https://i.etsystatic.com/8665448/r/il/76df8d/1754700102/il_794xN.1754700102_58ww.jpg"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C4C06C1" wp14:editId="54C9FF9C">
                  <wp:extent cx="2861218" cy="338012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owl amu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18" cy="33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D14F4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</w:tbl>
    <w:p w14:paraId="16AD9681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1C737F60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289EB638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50BCA5A" w14:textId="169AA034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A16BCD">
        <w:rPr>
          <w:b/>
          <w:sz w:val="44"/>
          <w:szCs w:val="44"/>
          <w:u w:val="single"/>
        </w:rPr>
        <w:lastRenderedPageBreak/>
        <w:t>Amulet</w:t>
      </w:r>
    </w:p>
    <w:p w14:paraId="4500B0CC" w14:textId="468B6E02" w:rsidR="008C49D4" w:rsidRDefault="008C49D4" w:rsidP="00A13C3E">
      <w:pPr>
        <w:jc w:val="center"/>
        <w:rPr>
          <w:b/>
          <w:sz w:val="44"/>
          <w:szCs w:val="44"/>
          <w:u w:val="single"/>
        </w:rPr>
      </w:pPr>
    </w:p>
    <w:p w14:paraId="1B888137" w14:textId="15F32411" w:rsidR="008C49D4" w:rsidRPr="008C49D4" w:rsidRDefault="008C49D4" w:rsidP="008C49D4">
      <w:pPr>
        <w:jc w:val="center"/>
        <w:rPr>
          <w:rFonts w:ascii="Times New Roman" w:eastAsia="Times New Roman" w:hAnsi="Times New Roman" w:cs="Times New Roman"/>
        </w:rPr>
      </w:pPr>
      <w:r w:rsidRPr="008C49D4">
        <w:rPr>
          <w:rFonts w:ascii="Times New Roman" w:eastAsia="Times New Roman" w:hAnsi="Times New Roman" w:cs="Times New Roman"/>
        </w:rPr>
        <w:fldChar w:fldCharType="begin"/>
      </w:r>
      <w:r w:rsidRPr="008C49D4">
        <w:rPr>
          <w:rFonts w:ascii="Times New Roman" w:eastAsia="Times New Roman" w:hAnsi="Times New Roman" w:cs="Times New Roman"/>
        </w:rPr>
        <w:instrText xml:space="preserve"> INCLUDEPICTURE "https://images-na.ssl-images-amazon.com/images/I/61lyTRdnXuL._UY395_.jpg" \* MERGEFORMATINET </w:instrText>
      </w:r>
      <w:r w:rsidRPr="008C49D4">
        <w:rPr>
          <w:rFonts w:ascii="Times New Roman" w:eastAsia="Times New Roman" w:hAnsi="Times New Roman" w:cs="Times New Roman"/>
        </w:rPr>
        <w:fldChar w:fldCharType="separate"/>
      </w:r>
      <w:r w:rsidRPr="008C49D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6007B57" wp14:editId="64C0A932">
            <wp:extent cx="2146300" cy="21463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InDec Hommes Men Viking Stainless Steel Norse Wolf Hea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9D4">
        <w:rPr>
          <w:rFonts w:ascii="Times New Roman" w:eastAsia="Times New Roman" w:hAnsi="Times New Roman" w:cs="Times New Roman"/>
        </w:rPr>
        <w:fldChar w:fldCharType="end"/>
      </w:r>
    </w:p>
    <w:p w14:paraId="6E080BC7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</w:pPr>
    </w:p>
    <w:p w14:paraId="405EB071" w14:textId="77777777" w:rsidR="00A13C3E" w:rsidRPr="00A16BCD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0BA3BF69" w14:textId="77777777" w:rsidR="00A13C3E" w:rsidRDefault="00A13C3E" w:rsidP="00A13C3E">
      <w:pPr>
        <w:rPr>
          <w:i/>
          <w:sz w:val="20"/>
          <w:szCs w:val="20"/>
        </w:rPr>
      </w:pPr>
    </w:p>
    <w:p w14:paraId="23F2E940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fang, the mountain of heather.</w:t>
      </w:r>
    </w:p>
    <w:p w14:paraId="38EB0861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mountain of heather, the wolf’s fur.</w:t>
      </w:r>
    </w:p>
    <w:p w14:paraId="2BAD39B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fur, the ragged forest.</w:t>
      </w:r>
    </w:p>
    <w:p w14:paraId="2F8B2DF1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ragged forest, the wolf’s foot.</w:t>
      </w:r>
    </w:p>
    <w:p w14:paraId="096E4CF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foot, the stony horizon.</w:t>
      </w:r>
    </w:p>
    <w:p w14:paraId="678AA3F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stony horizon, the wolf’s tongue.</w:t>
      </w:r>
    </w:p>
    <w:p w14:paraId="4CC0786B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tongue, the doe’s tears.</w:t>
      </w:r>
    </w:p>
    <w:p w14:paraId="0ED8843B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doe’s tears, the frozen swamp.</w:t>
      </w:r>
    </w:p>
    <w:p w14:paraId="2355795E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frozen swamp, the wolf’s blood.</w:t>
      </w:r>
    </w:p>
    <w:p w14:paraId="211DCBE4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blood, the snow wind.</w:t>
      </w:r>
    </w:p>
    <w:p w14:paraId="0F239AE9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snow wind, the wolf’s eye.</w:t>
      </w:r>
    </w:p>
    <w:p w14:paraId="63FA8F25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eye, the North star.</w:t>
      </w:r>
    </w:p>
    <w:p w14:paraId="1E52689E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North star, the wolf’s fang.</w:t>
      </w:r>
    </w:p>
    <w:p w14:paraId="5A8437A2" w14:textId="77777777" w:rsidR="00A13C3E" w:rsidRDefault="00A13C3E" w:rsidP="00A13C3E">
      <w:pPr>
        <w:rPr>
          <w:i/>
          <w:sz w:val="20"/>
          <w:szCs w:val="20"/>
        </w:rPr>
      </w:pPr>
    </w:p>
    <w:p w14:paraId="1D573192" w14:textId="77777777" w:rsidR="00A13C3E" w:rsidRDefault="00A13C3E" w:rsidP="00A13C3E">
      <w:pPr>
        <w:jc w:val="right"/>
        <w:rPr>
          <w:i/>
          <w:sz w:val="28"/>
          <w:szCs w:val="28"/>
        </w:rPr>
      </w:pPr>
      <w:r w:rsidRPr="00A16BCD">
        <w:rPr>
          <w:i/>
          <w:sz w:val="28"/>
          <w:szCs w:val="28"/>
        </w:rPr>
        <w:t>by Ted Hughes, p316</w:t>
      </w:r>
    </w:p>
    <w:p w14:paraId="35158136" w14:textId="77777777" w:rsidR="00A13C3E" w:rsidRDefault="00A13C3E" w:rsidP="00A13C3E">
      <w:pPr>
        <w:jc w:val="right"/>
        <w:rPr>
          <w:i/>
          <w:sz w:val="28"/>
          <w:szCs w:val="28"/>
        </w:rPr>
      </w:pPr>
    </w:p>
    <w:p w14:paraId="150ABFEC" w14:textId="77777777" w:rsidR="00A13C3E" w:rsidRDefault="00A13C3E" w:rsidP="00A13C3E">
      <w:pPr>
        <w:jc w:val="right"/>
        <w:rPr>
          <w:i/>
          <w:sz w:val="28"/>
          <w:szCs w:val="28"/>
        </w:rPr>
      </w:pPr>
    </w:p>
    <w:p w14:paraId="16ABC8F4" w14:textId="77777777" w:rsidR="00A13C3E" w:rsidRDefault="00A13C3E" w:rsidP="00A13C3E">
      <w:pPr>
        <w:rPr>
          <w:i/>
          <w:sz w:val="28"/>
          <w:szCs w:val="28"/>
        </w:rPr>
        <w:sectPr w:rsidR="00A13C3E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748E48C" w14:textId="77777777" w:rsidR="00A13C3E" w:rsidRPr="007079EC" w:rsidRDefault="00A13C3E" w:rsidP="00A13C3E">
      <w:pPr>
        <w:jc w:val="center"/>
        <w:rPr>
          <w:b/>
          <w:sz w:val="44"/>
          <w:szCs w:val="44"/>
          <w:u w:val="single"/>
        </w:rPr>
      </w:pPr>
      <w:r w:rsidRPr="007079EC">
        <w:rPr>
          <w:b/>
          <w:sz w:val="44"/>
          <w:szCs w:val="44"/>
          <w:u w:val="single"/>
        </w:rPr>
        <w:lastRenderedPageBreak/>
        <w:t>Amulet Images</w:t>
      </w:r>
    </w:p>
    <w:p w14:paraId="2274B9A2" w14:textId="77777777" w:rsidR="00A13C3E" w:rsidRDefault="00A13C3E" w:rsidP="00A13C3E">
      <w:pPr>
        <w:rPr>
          <w:i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9"/>
        <w:gridCol w:w="8390"/>
      </w:tblGrid>
      <w:tr w:rsidR="00A13C3E" w14:paraId="46EBA494" w14:textId="77777777" w:rsidTr="00721E43">
        <w:tc>
          <w:tcPr>
            <w:tcW w:w="6460" w:type="dxa"/>
            <w:vAlign w:val="center"/>
          </w:tcPr>
          <w:p w14:paraId="73024F78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p w14:paraId="3AAFA3B5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"https://i.pinimg.com/originals/09/df/a8/09dfa8040c086b0781a0e8c4cbb06a5e.jpg"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3947172" wp14:editId="45C233B8">
                  <wp:extent cx="3808180" cy="2485702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wolf's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180" cy="248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F282CFE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390" w:type="dxa"/>
            <w:vAlign w:val="center"/>
          </w:tcPr>
          <w:p w14:paraId="43530F19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"https://upload.wikimedia.org/wikipedia/commons/4/4e/Artesonraju3.jpg"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A08B6B3" wp14:editId="7E76CC1E">
                  <wp:extent cx="3346337" cy="2652128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337" cy="26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77119D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13C3E" w14:paraId="00E7FE09" w14:textId="77777777" w:rsidTr="00721E43">
        <w:tc>
          <w:tcPr>
            <w:tcW w:w="6460" w:type="dxa"/>
            <w:vAlign w:val="center"/>
          </w:tcPr>
          <w:p w14:paraId="591594DC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"https://qph.fs.quoracdn.net/main-qimg-45dca09c7bcdb32cbe5b8aec36788ba7.webp"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9B585E2" wp14:editId="53DE0C89">
                      <wp:extent cx="300990" cy="300990"/>
                      <wp:effectExtent l="0" t="0" r="0" b="0"/>
                      <wp:docPr id="11" name="Rectangle 11" descr="Image result for wolf's fu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78D7D29" id="Rectangle 11" o:spid="_x0000_s1026" alt="Image result for wolf's fur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  <w:p w14:paraId="2BFCA69F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  <w:r w:rsidRPr="007079EC">
              <w:rPr>
                <w:i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93D105" wp14:editId="5725C034">
                  <wp:extent cx="3990068" cy="194302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068" cy="19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0" w:type="dxa"/>
            <w:vAlign w:val="center"/>
          </w:tcPr>
          <w:p w14:paraId="1690EE6B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p w14:paraId="51172B61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"https://i.pinimg.com/originals/56/a0/b0/56a0b06d8ec591ca3cc1f108c2cb069c.jpg"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3971BA0A" wp14:editId="1228788B">
                  <wp:extent cx="3159133" cy="2233395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33" cy="223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F0951EB" w14:textId="77777777" w:rsidR="00A13C3E" w:rsidRDefault="00A13C3E" w:rsidP="00A13C3E">
      <w:pPr>
        <w:rPr>
          <w:i/>
          <w:sz w:val="28"/>
          <w:szCs w:val="28"/>
        </w:rPr>
      </w:pPr>
    </w:p>
    <w:p w14:paraId="10B80682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  <w:sectPr w:rsidR="00A13C3E" w:rsidSect="0037147A">
          <w:pgSz w:w="16838" w:h="11906" w:orient="landscape"/>
          <w:pgMar w:top="851" w:right="709" w:bottom="851" w:left="992" w:header="709" w:footer="561" w:gutter="0"/>
          <w:cols w:space="708"/>
          <w:docGrid w:linePitch="360"/>
        </w:sectPr>
      </w:pPr>
    </w:p>
    <w:p w14:paraId="48497B96" w14:textId="2D28ED58" w:rsidR="008C49D4" w:rsidRDefault="008C49D4" w:rsidP="00A13C3E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Revision Card - Possessive Apostrophes</w:t>
      </w:r>
    </w:p>
    <w:p w14:paraId="2C3FF864" w14:textId="77777777" w:rsidR="008C49D4" w:rsidRDefault="008C49D4" w:rsidP="008C49D4">
      <w:pPr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8C49D4" w:rsidRPr="008C49D4" w14:paraId="6CDDCA5C" w14:textId="77777777" w:rsidTr="00D029E2">
        <w:trPr>
          <w:trHeight w:hRule="exact" w:val="6237"/>
        </w:trPr>
        <w:tc>
          <w:tcPr>
            <w:tcW w:w="10194" w:type="dxa"/>
          </w:tcPr>
          <w:p w14:paraId="4221F416" w14:textId="11ABAF28" w:rsidR="00D029E2" w:rsidRDefault="00D029E2" w:rsidP="00A13C3E">
            <w:pPr>
              <w:jc w:val="center"/>
              <w:rPr>
                <w:b/>
                <w:noProof/>
                <w:sz w:val="44"/>
                <w:szCs w:val="44"/>
                <w:lang w:eastAsia="en-GB"/>
              </w:rPr>
            </w:pPr>
            <w:r w:rsidRPr="008C49D4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2025A23" wp14:editId="07D719B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269926</wp:posOffset>
                  </wp:positionV>
                  <wp:extent cx="6177915" cy="3213735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32"/>
                          <a:stretch/>
                        </pic:blipFill>
                        <pic:spPr bwMode="auto">
                          <a:xfrm>
                            <a:off x="0" y="0"/>
                            <a:ext cx="6177915" cy="321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0FEDA" w14:textId="5289F5E8" w:rsidR="008C49D4" w:rsidRPr="008C49D4" w:rsidRDefault="008C49D4" w:rsidP="00A13C3E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8C49D4" w:rsidRPr="008C49D4" w14:paraId="571BE300" w14:textId="77777777" w:rsidTr="00D029E2">
        <w:trPr>
          <w:trHeight w:hRule="exact" w:val="6237"/>
        </w:trPr>
        <w:tc>
          <w:tcPr>
            <w:tcW w:w="10194" w:type="dxa"/>
          </w:tcPr>
          <w:p w14:paraId="42F5D1CC" w14:textId="30773E63" w:rsidR="00D029E2" w:rsidRDefault="00D029E2" w:rsidP="00A13C3E">
            <w:pPr>
              <w:jc w:val="center"/>
              <w:rPr>
                <w:b/>
                <w:noProof/>
                <w:sz w:val="44"/>
                <w:szCs w:val="44"/>
                <w:lang w:eastAsia="en-GB"/>
              </w:rPr>
            </w:pPr>
            <w:r w:rsidRPr="008C49D4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B73472B" wp14:editId="60B5F4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149276</wp:posOffset>
                  </wp:positionV>
                  <wp:extent cx="6362700" cy="3610567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4"/>
                          <a:stretch/>
                        </pic:blipFill>
                        <pic:spPr bwMode="auto">
                          <a:xfrm>
                            <a:off x="0" y="0"/>
                            <a:ext cx="6362700" cy="361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90B1C" w14:textId="22FBC9BE" w:rsidR="008C49D4" w:rsidRPr="008C49D4" w:rsidRDefault="008C49D4" w:rsidP="00A13C3E">
            <w:pPr>
              <w:jc w:val="center"/>
              <w:rPr>
                <w:b/>
                <w:sz w:val="44"/>
                <w:szCs w:val="44"/>
              </w:rPr>
            </w:pPr>
          </w:p>
        </w:tc>
      </w:tr>
    </w:tbl>
    <w:p w14:paraId="2A46A5B8" w14:textId="1E47316E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7EDE6B4F" w14:textId="0533AB7E" w:rsidR="00A13C3E" w:rsidRPr="000E0214" w:rsidRDefault="00A13C3E" w:rsidP="00A13C3E">
      <w:pPr>
        <w:jc w:val="center"/>
        <w:rPr>
          <w:b/>
          <w:sz w:val="44"/>
          <w:szCs w:val="44"/>
          <w:u w:val="single"/>
        </w:rPr>
      </w:pPr>
      <w:r w:rsidRPr="000E0214">
        <w:rPr>
          <w:b/>
          <w:sz w:val="44"/>
          <w:szCs w:val="44"/>
          <w:u w:val="single"/>
        </w:rPr>
        <w:lastRenderedPageBreak/>
        <w:t>Plural Possession Sentences</w:t>
      </w:r>
    </w:p>
    <w:p w14:paraId="35C7BDD8" w14:textId="77777777" w:rsidR="00A13C3E" w:rsidRDefault="00A13C3E" w:rsidP="00A13C3E">
      <w:pPr>
        <w:rPr>
          <w:i/>
          <w:sz w:val="28"/>
          <w:szCs w:val="28"/>
        </w:rPr>
      </w:pPr>
    </w:p>
    <w:p w14:paraId="4ACAE2F5" w14:textId="77777777" w:rsidR="00A13C3E" w:rsidRPr="00DA516E" w:rsidRDefault="00A13C3E" w:rsidP="00A13C3E">
      <w:pPr>
        <w:jc w:val="center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Make the singular noun into a plural and put a possessive apostrophe in the right place.</w:t>
      </w:r>
    </w:p>
    <w:p w14:paraId="6471A286" w14:textId="77777777" w:rsidR="00A13C3E" w:rsidRDefault="00A13C3E" w:rsidP="00A13C3E">
      <w:pPr>
        <w:rPr>
          <w:i/>
          <w:sz w:val="28"/>
          <w:szCs w:val="28"/>
        </w:rPr>
      </w:pPr>
    </w:p>
    <w:p w14:paraId="7674E07E" w14:textId="3155678B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cries echoed through the land.</w:t>
      </w:r>
    </w:p>
    <w:p w14:paraId="7CD53E9A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(Noun: wolf)</w:t>
      </w:r>
    </w:p>
    <w:p w14:paraId="1BCF8B77" w14:textId="77777777" w:rsidR="00A13C3E" w:rsidRPr="00DA516E" w:rsidRDefault="00A13C3E" w:rsidP="00A13C3E">
      <w:pPr>
        <w:rPr>
          <w:sz w:val="36"/>
          <w:szCs w:val="36"/>
        </w:rPr>
      </w:pPr>
    </w:p>
    <w:p w14:paraId="04260EE7" w14:textId="14452594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home was hidden underground. </w:t>
      </w:r>
    </w:p>
    <w:p w14:paraId="43167003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4ED3F07D" w14:textId="77777777" w:rsidR="00A13C3E" w:rsidRPr="00DA516E" w:rsidRDefault="00A13C3E" w:rsidP="00A13C3E">
      <w:pPr>
        <w:rPr>
          <w:sz w:val="36"/>
          <w:szCs w:val="36"/>
        </w:rPr>
      </w:pPr>
    </w:p>
    <w:p w14:paraId="33BDDD9A" w14:textId="013C6E0A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fangs are sharp and terrifying. </w:t>
      </w:r>
    </w:p>
    <w:p w14:paraId="15EB2FE5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w</w:t>
      </w:r>
      <w:r w:rsidRPr="00DA516E">
        <w:rPr>
          <w:sz w:val="36"/>
          <w:szCs w:val="36"/>
        </w:rPr>
        <w:t>olf</w:t>
      </w:r>
      <w:r>
        <w:rPr>
          <w:sz w:val="36"/>
          <w:szCs w:val="36"/>
        </w:rPr>
        <w:t>)</w:t>
      </w:r>
    </w:p>
    <w:p w14:paraId="7A991A96" w14:textId="77777777" w:rsidR="00A13C3E" w:rsidRPr="00DA516E" w:rsidRDefault="00A13C3E" w:rsidP="00A13C3E">
      <w:pPr>
        <w:rPr>
          <w:sz w:val="36"/>
          <w:szCs w:val="36"/>
        </w:rPr>
      </w:pPr>
    </w:p>
    <w:p w14:paraId="5E9DE7BF" w14:textId="68D4670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_____</w:t>
      </w:r>
      <w:r w:rsidR="00D029E2">
        <w:rPr>
          <w:sz w:val="36"/>
          <w:szCs w:val="36"/>
        </w:rPr>
        <w:t>____</w:t>
      </w:r>
      <w:r w:rsidRPr="00DA516E">
        <w:rPr>
          <w:sz w:val="36"/>
          <w:szCs w:val="36"/>
        </w:rPr>
        <w:t xml:space="preserve"> nest was high in the tree.</w:t>
      </w:r>
    </w:p>
    <w:p w14:paraId="6AD082F2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e</w:t>
      </w:r>
      <w:r w:rsidRPr="00DA516E">
        <w:rPr>
          <w:sz w:val="36"/>
          <w:szCs w:val="36"/>
        </w:rPr>
        <w:t>agle</w:t>
      </w:r>
      <w:r>
        <w:rPr>
          <w:sz w:val="36"/>
          <w:szCs w:val="36"/>
        </w:rPr>
        <w:t>)</w:t>
      </w:r>
    </w:p>
    <w:p w14:paraId="5C3C61B8" w14:textId="77777777" w:rsidR="00A13C3E" w:rsidRPr="00DA516E" w:rsidRDefault="00A13C3E" w:rsidP="00A13C3E">
      <w:pPr>
        <w:rPr>
          <w:sz w:val="36"/>
          <w:szCs w:val="36"/>
        </w:rPr>
      </w:pPr>
    </w:p>
    <w:p w14:paraId="137DA796" w14:textId="6D2D14A2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</w:t>
      </w:r>
      <w:r w:rsidR="00D029E2">
        <w:rPr>
          <w:sz w:val="36"/>
          <w:szCs w:val="36"/>
        </w:rPr>
        <w:t>______</w:t>
      </w:r>
      <w:r w:rsidRPr="00DA516E">
        <w:rPr>
          <w:sz w:val="36"/>
          <w:szCs w:val="36"/>
        </w:rPr>
        <w:t xml:space="preserve"> eyes reflected the moonlight</w:t>
      </w:r>
    </w:p>
    <w:p w14:paraId="5692F3DE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5EA26556" w14:textId="77777777" w:rsidR="00A13C3E" w:rsidRPr="00DA516E" w:rsidRDefault="00A13C3E" w:rsidP="00A13C3E">
      <w:pPr>
        <w:rPr>
          <w:sz w:val="36"/>
          <w:szCs w:val="36"/>
        </w:rPr>
      </w:pPr>
    </w:p>
    <w:p w14:paraId="17167E58" w14:textId="2F54D4D9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_____</w:t>
      </w:r>
      <w:r w:rsidR="00D029E2">
        <w:rPr>
          <w:sz w:val="36"/>
          <w:szCs w:val="36"/>
        </w:rPr>
        <w:t>____</w:t>
      </w:r>
      <w:r w:rsidRPr="00DA516E">
        <w:rPr>
          <w:sz w:val="36"/>
          <w:szCs w:val="36"/>
        </w:rPr>
        <w:t xml:space="preserve"> call was heard at night. </w:t>
      </w:r>
    </w:p>
    <w:p w14:paraId="54F9B13C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o</w:t>
      </w:r>
      <w:r w:rsidRPr="00DA516E">
        <w:rPr>
          <w:sz w:val="36"/>
          <w:szCs w:val="36"/>
        </w:rPr>
        <w:t>wl</w:t>
      </w:r>
      <w:r>
        <w:rPr>
          <w:sz w:val="36"/>
          <w:szCs w:val="36"/>
        </w:rPr>
        <w:t>)</w:t>
      </w:r>
    </w:p>
    <w:p w14:paraId="0A113EA4" w14:textId="77777777" w:rsidR="00A13C3E" w:rsidRPr="00DA516E" w:rsidRDefault="00A13C3E" w:rsidP="00A13C3E">
      <w:pPr>
        <w:rPr>
          <w:sz w:val="36"/>
          <w:szCs w:val="36"/>
        </w:rPr>
      </w:pPr>
    </w:p>
    <w:p w14:paraId="529CC603" w14:textId="097D35C4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branches sheltered the owl.</w:t>
      </w:r>
    </w:p>
    <w:p w14:paraId="63652FEA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t</w:t>
      </w:r>
      <w:r w:rsidRPr="00DA516E">
        <w:rPr>
          <w:sz w:val="36"/>
          <w:szCs w:val="36"/>
        </w:rPr>
        <w:t>ree</w:t>
      </w:r>
      <w:r>
        <w:rPr>
          <w:sz w:val="36"/>
          <w:szCs w:val="36"/>
        </w:rPr>
        <w:t>)</w:t>
      </w:r>
    </w:p>
    <w:p w14:paraId="3BEC0125" w14:textId="77777777" w:rsidR="00A13C3E" w:rsidRPr="00DA516E" w:rsidRDefault="00A13C3E" w:rsidP="00A13C3E">
      <w:pPr>
        <w:rPr>
          <w:sz w:val="36"/>
          <w:szCs w:val="36"/>
        </w:rPr>
      </w:pPr>
    </w:p>
    <w:p w14:paraId="67F4B9D0" w14:textId="165B0338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light shone brightly in the sky</w:t>
      </w:r>
    </w:p>
    <w:p w14:paraId="32894471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s</w:t>
      </w:r>
      <w:r w:rsidRPr="00DA516E">
        <w:rPr>
          <w:sz w:val="36"/>
          <w:szCs w:val="36"/>
        </w:rPr>
        <w:t>tar</w:t>
      </w:r>
      <w:r>
        <w:rPr>
          <w:sz w:val="36"/>
          <w:szCs w:val="36"/>
        </w:rPr>
        <w:t>)</w:t>
      </w:r>
    </w:p>
    <w:p w14:paraId="571381C2" w14:textId="77777777" w:rsidR="00A13C3E" w:rsidRPr="00DA516E" w:rsidRDefault="00A13C3E" w:rsidP="00A13C3E">
      <w:pPr>
        <w:rPr>
          <w:sz w:val="36"/>
          <w:szCs w:val="36"/>
        </w:rPr>
      </w:pPr>
    </w:p>
    <w:p w14:paraId="2265E019" w14:textId="409671BE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</w:t>
      </w:r>
      <w:r w:rsidR="00D029E2">
        <w:rPr>
          <w:sz w:val="36"/>
          <w:szCs w:val="36"/>
        </w:rPr>
        <w:t>_______</w:t>
      </w:r>
      <w:r w:rsidRPr="00DA516E">
        <w:rPr>
          <w:sz w:val="36"/>
          <w:szCs w:val="36"/>
        </w:rPr>
        <w:t xml:space="preserve"> voices were heard by the animals.</w:t>
      </w:r>
    </w:p>
    <w:p w14:paraId="3952D2C9" w14:textId="77777777" w:rsidR="00A13C3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c</w:t>
      </w:r>
      <w:r w:rsidRPr="00DA516E">
        <w:rPr>
          <w:sz w:val="36"/>
          <w:szCs w:val="36"/>
        </w:rPr>
        <w:t>hild</w:t>
      </w:r>
      <w:r>
        <w:rPr>
          <w:sz w:val="36"/>
          <w:szCs w:val="36"/>
        </w:rPr>
        <w:t>)</w:t>
      </w:r>
    </w:p>
    <w:p w14:paraId="396D293C" w14:textId="77777777" w:rsidR="00A13C3E" w:rsidRDefault="00A13C3E" w:rsidP="00A13C3E">
      <w:pPr>
        <w:rPr>
          <w:sz w:val="36"/>
          <w:szCs w:val="36"/>
        </w:rPr>
      </w:pPr>
    </w:p>
    <w:p w14:paraId="730D0100" w14:textId="77777777" w:rsidR="00A13C3E" w:rsidRDefault="00A13C3E" w:rsidP="00A13C3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54EC448D" w14:textId="77777777" w:rsidR="00A13C3E" w:rsidRPr="000E0214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color w:val="FF0000"/>
          <w:sz w:val="44"/>
          <w:szCs w:val="44"/>
          <w:u w:val="single"/>
        </w:rPr>
        <w:lastRenderedPageBreak/>
        <w:t>Plural Possession Sentences - Answers</w:t>
      </w:r>
    </w:p>
    <w:p w14:paraId="070EB044" w14:textId="77777777" w:rsidR="00A13C3E" w:rsidRDefault="00A13C3E" w:rsidP="00A13C3E">
      <w:pPr>
        <w:rPr>
          <w:i/>
          <w:sz w:val="28"/>
          <w:szCs w:val="28"/>
        </w:rPr>
      </w:pPr>
    </w:p>
    <w:p w14:paraId="598CC86A" w14:textId="77777777" w:rsidR="00A13C3E" w:rsidRPr="00DA516E" w:rsidRDefault="00A13C3E" w:rsidP="00A13C3E">
      <w:pPr>
        <w:jc w:val="center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Make the singular noun into a plural and put a possessive apostrophe in the right place.</w:t>
      </w:r>
    </w:p>
    <w:p w14:paraId="08F16EB1" w14:textId="77777777" w:rsidR="00A13C3E" w:rsidRDefault="00A13C3E" w:rsidP="00A13C3E">
      <w:pPr>
        <w:rPr>
          <w:i/>
          <w:sz w:val="28"/>
          <w:szCs w:val="28"/>
        </w:rPr>
      </w:pPr>
    </w:p>
    <w:p w14:paraId="31302A2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wolves’</w:t>
      </w:r>
      <w:r w:rsidRPr="00DA516E">
        <w:rPr>
          <w:sz w:val="36"/>
          <w:szCs w:val="36"/>
        </w:rPr>
        <w:t xml:space="preserve"> cries echoed through the land.</w:t>
      </w:r>
    </w:p>
    <w:p w14:paraId="1FCE20A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(Noun: wolf)</w:t>
      </w:r>
    </w:p>
    <w:p w14:paraId="41C7F552" w14:textId="77777777" w:rsidR="00A13C3E" w:rsidRPr="00DA516E" w:rsidRDefault="00A13C3E" w:rsidP="00A13C3E">
      <w:pPr>
        <w:rPr>
          <w:sz w:val="36"/>
          <w:szCs w:val="36"/>
        </w:rPr>
      </w:pPr>
    </w:p>
    <w:p w14:paraId="2F1B234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foxes’</w:t>
      </w:r>
      <w:r w:rsidRPr="00DA516E">
        <w:rPr>
          <w:sz w:val="36"/>
          <w:szCs w:val="36"/>
        </w:rPr>
        <w:t xml:space="preserve"> home was hidden underground. </w:t>
      </w:r>
    </w:p>
    <w:p w14:paraId="3F25487D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145ABA41" w14:textId="77777777" w:rsidR="00A13C3E" w:rsidRPr="00DA516E" w:rsidRDefault="00A13C3E" w:rsidP="00A13C3E">
      <w:pPr>
        <w:rPr>
          <w:sz w:val="36"/>
          <w:szCs w:val="36"/>
        </w:rPr>
      </w:pPr>
    </w:p>
    <w:p w14:paraId="77A8171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 xml:space="preserve">wolves’ </w:t>
      </w:r>
      <w:r w:rsidRPr="00DA516E">
        <w:rPr>
          <w:sz w:val="36"/>
          <w:szCs w:val="36"/>
        </w:rPr>
        <w:t xml:space="preserve">fangs are sharp and terrifying. </w:t>
      </w:r>
    </w:p>
    <w:p w14:paraId="068AD880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w</w:t>
      </w:r>
      <w:r w:rsidRPr="00DA516E">
        <w:rPr>
          <w:sz w:val="36"/>
          <w:szCs w:val="36"/>
        </w:rPr>
        <w:t>olf</w:t>
      </w:r>
      <w:r>
        <w:rPr>
          <w:sz w:val="36"/>
          <w:szCs w:val="36"/>
        </w:rPr>
        <w:t>)</w:t>
      </w:r>
    </w:p>
    <w:p w14:paraId="17A065D1" w14:textId="77777777" w:rsidR="00A13C3E" w:rsidRPr="00DA516E" w:rsidRDefault="00A13C3E" w:rsidP="00A13C3E">
      <w:pPr>
        <w:rPr>
          <w:sz w:val="36"/>
          <w:szCs w:val="36"/>
        </w:rPr>
      </w:pPr>
    </w:p>
    <w:p w14:paraId="7F6EC90E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eagles’</w:t>
      </w:r>
      <w:r w:rsidRPr="00DA516E">
        <w:rPr>
          <w:sz w:val="36"/>
          <w:szCs w:val="36"/>
        </w:rPr>
        <w:t xml:space="preserve"> nest was high in the tree.</w:t>
      </w:r>
    </w:p>
    <w:p w14:paraId="58241EE3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e</w:t>
      </w:r>
      <w:r w:rsidRPr="00DA516E">
        <w:rPr>
          <w:sz w:val="36"/>
          <w:szCs w:val="36"/>
        </w:rPr>
        <w:t>agle</w:t>
      </w:r>
      <w:r>
        <w:rPr>
          <w:sz w:val="36"/>
          <w:szCs w:val="36"/>
        </w:rPr>
        <w:t>)</w:t>
      </w:r>
    </w:p>
    <w:p w14:paraId="7CC1CD97" w14:textId="77777777" w:rsidR="00A13C3E" w:rsidRPr="00DA516E" w:rsidRDefault="00A13C3E" w:rsidP="00A13C3E">
      <w:pPr>
        <w:rPr>
          <w:sz w:val="36"/>
          <w:szCs w:val="36"/>
        </w:rPr>
      </w:pPr>
    </w:p>
    <w:p w14:paraId="31F925F9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foxes’</w:t>
      </w:r>
      <w:r w:rsidRPr="00DA516E">
        <w:rPr>
          <w:sz w:val="36"/>
          <w:szCs w:val="36"/>
        </w:rPr>
        <w:t xml:space="preserve"> eyes reflected the moonlight</w:t>
      </w:r>
    </w:p>
    <w:p w14:paraId="3E328EB5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34999A02" w14:textId="77777777" w:rsidR="00A13C3E" w:rsidRPr="00DA516E" w:rsidRDefault="00A13C3E" w:rsidP="00A13C3E">
      <w:pPr>
        <w:rPr>
          <w:sz w:val="36"/>
          <w:szCs w:val="36"/>
        </w:rPr>
      </w:pPr>
    </w:p>
    <w:p w14:paraId="03B619E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owls’</w:t>
      </w:r>
      <w:r w:rsidRPr="00DA516E">
        <w:rPr>
          <w:sz w:val="36"/>
          <w:szCs w:val="36"/>
        </w:rPr>
        <w:t xml:space="preserve"> call was heard at night. </w:t>
      </w:r>
    </w:p>
    <w:p w14:paraId="7C0D0204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o</w:t>
      </w:r>
      <w:r w:rsidRPr="00DA516E">
        <w:rPr>
          <w:sz w:val="36"/>
          <w:szCs w:val="36"/>
        </w:rPr>
        <w:t>wl</w:t>
      </w:r>
      <w:r>
        <w:rPr>
          <w:sz w:val="36"/>
          <w:szCs w:val="36"/>
        </w:rPr>
        <w:t>)</w:t>
      </w:r>
    </w:p>
    <w:p w14:paraId="1A1355C2" w14:textId="77777777" w:rsidR="00A13C3E" w:rsidRPr="00DA516E" w:rsidRDefault="00A13C3E" w:rsidP="00A13C3E">
      <w:pPr>
        <w:rPr>
          <w:sz w:val="36"/>
          <w:szCs w:val="36"/>
        </w:rPr>
      </w:pPr>
    </w:p>
    <w:p w14:paraId="72CDA227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trees’</w:t>
      </w:r>
      <w:r w:rsidRPr="00DA516E">
        <w:rPr>
          <w:sz w:val="36"/>
          <w:szCs w:val="36"/>
        </w:rPr>
        <w:t xml:space="preserve"> branches sheltered the owl.</w:t>
      </w:r>
    </w:p>
    <w:p w14:paraId="55D2B897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t</w:t>
      </w:r>
      <w:r w:rsidRPr="00DA516E">
        <w:rPr>
          <w:sz w:val="36"/>
          <w:szCs w:val="36"/>
        </w:rPr>
        <w:t>ree</w:t>
      </w:r>
      <w:r>
        <w:rPr>
          <w:sz w:val="36"/>
          <w:szCs w:val="36"/>
        </w:rPr>
        <w:t>)</w:t>
      </w:r>
    </w:p>
    <w:p w14:paraId="10004D9A" w14:textId="77777777" w:rsidR="00A13C3E" w:rsidRPr="00DA516E" w:rsidRDefault="00A13C3E" w:rsidP="00A13C3E">
      <w:pPr>
        <w:rPr>
          <w:sz w:val="36"/>
          <w:szCs w:val="36"/>
        </w:rPr>
      </w:pPr>
    </w:p>
    <w:p w14:paraId="76ADD121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stars’</w:t>
      </w:r>
      <w:r w:rsidRPr="00DA516E">
        <w:rPr>
          <w:sz w:val="36"/>
          <w:szCs w:val="36"/>
        </w:rPr>
        <w:t xml:space="preserve"> light shone brightly in the sky</w:t>
      </w:r>
    </w:p>
    <w:p w14:paraId="053CC412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s</w:t>
      </w:r>
      <w:r w:rsidRPr="00DA516E">
        <w:rPr>
          <w:sz w:val="36"/>
          <w:szCs w:val="36"/>
        </w:rPr>
        <w:t>tar</w:t>
      </w:r>
      <w:r>
        <w:rPr>
          <w:sz w:val="36"/>
          <w:szCs w:val="36"/>
        </w:rPr>
        <w:t>)</w:t>
      </w:r>
    </w:p>
    <w:p w14:paraId="073A9B5E" w14:textId="77777777" w:rsidR="00A13C3E" w:rsidRPr="00DA516E" w:rsidRDefault="00A13C3E" w:rsidP="00A13C3E">
      <w:pPr>
        <w:rPr>
          <w:sz w:val="36"/>
          <w:szCs w:val="36"/>
        </w:rPr>
      </w:pPr>
    </w:p>
    <w:p w14:paraId="6E671AC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children’s</w:t>
      </w:r>
      <w:r w:rsidRPr="00DA516E">
        <w:rPr>
          <w:sz w:val="36"/>
          <w:szCs w:val="36"/>
        </w:rPr>
        <w:t xml:space="preserve"> voices were heard by the animals.</w:t>
      </w:r>
    </w:p>
    <w:p w14:paraId="047BE00D" w14:textId="77777777" w:rsidR="00A13C3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c</w:t>
      </w:r>
      <w:r w:rsidRPr="00DA516E">
        <w:rPr>
          <w:sz w:val="36"/>
          <w:szCs w:val="36"/>
        </w:rPr>
        <w:t>hild</w:t>
      </w:r>
      <w:r>
        <w:rPr>
          <w:sz w:val="36"/>
          <w:szCs w:val="36"/>
        </w:rPr>
        <w:t>)</w:t>
      </w:r>
    </w:p>
    <w:p w14:paraId="1F4F0168" w14:textId="77777777" w:rsidR="00A13C3E" w:rsidRDefault="00A13C3E" w:rsidP="00A13C3E">
      <w:pPr>
        <w:rPr>
          <w:sz w:val="36"/>
          <w:szCs w:val="36"/>
        </w:rPr>
      </w:pPr>
    </w:p>
    <w:p w14:paraId="34F5AC7A" w14:textId="77777777" w:rsidR="00A13C3E" w:rsidRDefault="00A13C3E" w:rsidP="00A13C3E">
      <w:pPr>
        <w:rPr>
          <w:i/>
          <w:sz w:val="28"/>
          <w:szCs w:val="28"/>
        </w:rPr>
      </w:pPr>
      <w:r w:rsidRPr="00DA516E">
        <w:rPr>
          <w:i/>
          <w:sz w:val="28"/>
          <w:szCs w:val="28"/>
        </w:rPr>
        <w:t>Unit 4 Day 2</w:t>
      </w:r>
    </w:p>
    <w:p w14:paraId="4FE698EA" w14:textId="77777777" w:rsidR="00A13C3E" w:rsidRDefault="00A13C3E" w:rsidP="00A13C3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5C85259E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 xml:space="preserve">Amulet </w:t>
      </w:r>
      <w:r>
        <w:rPr>
          <w:b/>
          <w:sz w:val="44"/>
          <w:szCs w:val="44"/>
          <w:u w:val="single"/>
        </w:rPr>
        <w:t xml:space="preserve">Poem </w:t>
      </w:r>
      <w:r w:rsidRPr="00DA516E">
        <w:rPr>
          <w:b/>
          <w:sz w:val="44"/>
          <w:szCs w:val="44"/>
          <w:u w:val="single"/>
        </w:rPr>
        <w:t>Ideas</w:t>
      </w:r>
    </w:p>
    <w:p w14:paraId="7B010BB7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722B6C34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>Choose an animal</w:t>
      </w:r>
      <w:r>
        <w:rPr>
          <w:i/>
          <w:color w:val="7030A0"/>
          <w:sz w:val="36"/>
          <w:szCs w:val="36"/>
        </w:rPr>
        <w:t>.</w:t>
      </w:r>
    </w:p>
    <w:p w14:paraId="06E3097F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Write nouns or noun phrases on the cards. Body parts on the red cards and habitat features on the blue cards. </w:t>
      </w:r>
    </w:p>
    <w:p w14:paraId="4EEFF154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Cut the cards up and decide the order for your poem. </w:t>
      </w:r>
    </w:p>
    <w:p w14:paraId="6609F316" w14:textId="77777777" w:rsidR="00A13C3E" w:rsidRPr="001A63B1" w:rsidRDefault="00A13C3E" w:rsidP="00A13C3E">
      <w:pPr>
        <w:rPr>
          <w:i/>
          <w:color w:val="7030A0"/>
          <w:sz w:val="36"/>
          <w:szCs w:val="36"/>
        </w:rPr>
      </w:pPr>
    </w:p>
    <w:p w14:paraId="26BF8F73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7"/>
        <w:gridCol w:w="557"/>
        <w:gridCol w:w="4930"/>
      </w:tblGrid>
      <w:tr w:rsidR="00A13C3E" w14:paraId="3ACA8838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DEEFD4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4785A9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4838817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763753B7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06D8A0B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F9A543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1E9C88C3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5892D4A8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43937A2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0BC13E8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0F87674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4866754B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3F50926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A6CC1A9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794E357A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06C8A9A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DAE8E59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4C97A67A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70DA6E5C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23D4419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5B21F4D6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40BAAF47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54E3021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</w:tbl>
    <w:p w14:paraId="20E5F748" w14:textId="77777777" w:rsidR="00A13C3E" w:rsidRDefault="00A13C3E" w:rsidP="00A13C3E">
      <w:pPr>
        <w:rPr>
          <w:i/>
          <w:sz w:val="28"/>
          <w:szCs w:val="28"/>
        </w:rPr>
      </w:pPr>
    </w:p>
    <w:p w14:paraId="235CB585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8C2DB5F" w14:textId="73E7EC2F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 xml:space="preserve">Amulet </w:t>
      </w:r>
      <w:r>
        <w:rPr>
          <w:b/>
          <w:sz w:val="44"/>
          <w:szCs w:val="44"/>
          <w:u w:val="single"/>
        </w:rPr>
        <w:t xml:space="preserve">Poem </w:t>
      </w:r>
      <w:r w:rsidRPr="00DA516E">
        <w:rPr>
          <w:b/>
          <w:sz w:val="44"/>
          <w:szCs w:val="44"/>
          <w:u w:val="single"/>
        </w:rPr>
        <w:t>Ideas</w:t>
      </w:r>
      <w:r>
        <w:rPr>
          <w:b/>
          <w:sz w:val="44"/>
          <w:szCs w:val="44"/>
          <w:u w:val="single"/>
        </w:rPr>
        <w:t xml:space="preserve"> – Examples (Fox)</w:t>
      </w:r>
    </w:p>
    <w:p w14:paraId="46669F22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69F3AA19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>Choose an animal</w:t>
      </w:r>
      <w:r>
        <w:rPr>
          <w:i/>
          <w:color w:val="7030A0"/>
          <w:sz w:val="36"/>
          <w:szCs w:val="36"/>
        </w:rPr>
        <w:t>.</w:t>
      </w:r>
    </w:p>
    <w:p w14:paraId="43D17D9D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Write nouns or noun phrases on the cards. Body parts on the red cards and habitat features on the blue cards. </w:t>
      </w:r>
    </w:p>
    <w:p w14:paraId="56CCC587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Cut the cards up and decide the order for your poem. </w:t>
      </w:r>
    </w:p>
    <w:p w14:paraId="08C2AF8D" w14:textId="77777777" w:rsidR="00A13C3E" w:rsidRPr="001A63B1" w:rsidRDefault="00A13C3E" w:rsidP="00A13C3E">
      <w:pPr>
        <w:rPr>
          <w:i/>
          <w:color w:val="7030A0"/>
          <w:sz w:val="36"/>
          <w:szCs w:val="36"/>
        </w:rPr>
      </w:pPr>
    </w:p>
    <w:p w14:paraId="2FD57017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551"/>
        <w:gridCol w:w="4928"/>
      </w:tblGrid>
      <w:tr w:rsidR="00A13C3E" w14:paraId="0885362A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A3A0137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deep brown eyes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0E4D732D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4C4830CE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grassy meadows</w:t>
            </w:r>
          </w:p>
        </w:tc>
      </w:tr>
      <w:tr w:rsidR="00A13C3E" w14:paraId="75A26D39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97BAF3D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bushy brush tail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18FEAA07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7CCD938C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scent of the rabbit</w:t>
            </w:r>
          </w:p>
        </w:tc>
      </w:tr>
      <w:tr w:rsidR="00A13C3E" w14:paraId="13417181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3451E36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soft paws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DA4FD3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7D933411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deep burrows</w:t>
            </w:r>
          </w:p>
        </w:tc>
      </w:tr>
      <w:tr w:rsidR="00A13C3E" w14:paraId="6B9D53E7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0AC291F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sharp teeth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7B25A2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1038BC52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secret tracks</w:t>
            </w:r>
          </w:p>
        </w:tc>
      </w:tr>
      <w:tr w:rsidR="00A13C3E" w14:paraId="1BEEF19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DA8B504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inquisitive snout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1C3503B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38DD46B9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hidden forest</w:t>
            </w:r>
          </w:p>
        </w:tc>
      </w:tr>
      <w:tr w:rsidR="00A13C3E" w14:paraId="09F2AFA3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8B7D5AC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restless claws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F8D05D1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60251710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fresh-laid snow</w:t>
            </w:r>
          </w:p>
        </w:tc>
      </w:tr>
    </w:tbl>
    <w:p w14:paraId="3E48A621" w14:textId="77777777" w:rsidR="00A13C3E" w:rsidRDefault="00A13C3E" w:rsidP="00A13C3E">
      <w:pPr>
        <w:rPr>
          <w:i/>
          <w:sz w:val="28"/>
          <w:szCs w:val="28"/>
        </w:rPr>
      </w:pPr>
    </w:p>
    <w:p w14:paraId="77D971A2" w14:textId="77777777" w:rsidR="00A13C3E" w:rsidRDefault="00A13C3E" w:rsidP="00A13C3E">
      <w:pPr>
        <w:rPr>
          <w:b/>
          <w:sz w:val="44"/>
          <w:szCs w:val="44"/>
          <w:u w:val="single"/>
        </w:rPr>
        <w:sectPr w:rsidR="00A13C3E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6BE9515B" w14:textId="77777777" w:rsidR="00A13C3E" w:rsidRPr="00DA516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>Writing Frame</w:t>
      </w:r>
    </w:p>
    <w:p w14:paraId="70E2F37C" w14:textId="77777777" w:rsidR="00A13C3E" w:rsidRDefault="00A13C3E" w:rsidP="00A13C3E">
      <w:pPr>
        <w:rPr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042"/>
        <w:gridCol w:w="3994"/>
        <w:gridCol w:w="328"/>
      </w:tblGrid>
      <w:tr w:rsidR="00A13C3E" w14:paraId="2096029C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DA3DDBF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BE4D5" w:themeFill="accent2" w:themeFillTint="33"/>
            <w:vAlign w:val="center"/>
          </w:tcPr>
          <w:p w14:paraId="227ED26A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FF2CC" w:themeFill="accent4" w:themeFillTint="33"/>
            <w:vAlign w:val="center"/>
          </w:tcPr>
          <w:p w14:paraId="765AE0CE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t</w:t>
            </w:r>
            <w:r w:rsidRPr="00DA516E">
              <w:rPr>
                <w:i/>
                <w:sz w:val="44"/>
                <w:szCs w:val="44"/>
              </w:rPr>
              <w:t>he</w:t>
            </w:r>
            <w:r>
              <w:rPr>
                <w:i/>
                <w:sz w:val="44"/>
                <w:szCs w:val="44"/>
              </w:rPr>
              <w:t xml:space="preserve">   </w:t>
            </w:r>
          </w:p>
        </w:tc>
        <w:tc>
          <w:tcPr>
            <w:tcW w:w="313" w:type="dxa"/>
            <w:vAlign w:val="center"/>
          </w:tcPr>
          <w:p w14:paraId="176F36C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76960223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35EECDA0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FF2CC" w:themeFill="accent4" w:themeFillTint="33"/>
            <w:vAlign w:val="center"/>
          </w:tcPr>
          <w:p w14:paraId="25533A62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E2EFD9" w:themeFill="accent6" w:themeFillTint="33"/>
            <w:vAlign w:val="center"/>
          </w:tcPr>
          <w:p w14:paraId="04F3917B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0F20C0E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32D48FDE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73DCE1D6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7BD0C8F2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EDEDED" w:themeFill="accent3" w:themeFillTint="33"/>
            <w:vAlign w:val="center"/>
          </w:tcPr>
          <w:p w14:paraId="13B9F60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601F7B9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6437B7DE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1FA00CD8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EDEDED" w:themeFill="accent3" w:themeFillTint="33"/>
            <w:vAlign w:val="center"/>
          </w:tcPr>
          <w:p w14:paraId="5A198219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D9E2F3" w:themeFill="accent1" w:themeFillTint="33"/>
            <w:vAlign w:val="center"/>
          </w:tcPr>
          <w:p w14:paraId="1FA0EBC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7B82CE77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342D689B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895BD9A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D9E2F3" w:themeFill="accent1" w:themeFillTint="33"/>
            <w:vAlign w:val="center"/>
          </w:tcPr>
          <w:p w14:paraId="3397A3BF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3F5E9"/>
            <w:vAlign w:val="center"/>
          </w:tcPr>
          <w:p w14:paraId="5B71B851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34B8E4C7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01427BDD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D12D2A2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3F5E9"/>
            <w:vAlign w:val="center"/>
          </w:tcPr>
          <w:p w14:paraId="66275FE6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FDF74"/>
            <w:vAlign w:val="center"/>
          </w:tcPr>
          <w:p w14:paraId="0F96EC99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2BFF6E98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177DA605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6E967B10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FDF74"/>
            <w:vAlign w:val="center"/>
          </w:tcPr>
          <w:p w14:paraId="1DFC1458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BE4D5" w:themeFill="accent2" w:themeFillTint="33"/>
            <w:vAlign w:val="center"/>
          </w:tcPr>
          <w:p w14:paraId="6AA538D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5F81F415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</w:tbl>
    <w:p w14:paraId="297D0B73" w14:textId="249813D6" w:rsidR="00D95671" w:rsidRDefault="00D95671" w:rsidP="00A24CDE">
      <w:pPr>
        <w:spacing w:after="100" w:afterAutospacing="1"/>
        <w:jc w:val="center"/>
        <w:rPr>
          <w:b/>
          <w:sz w:val="32"/>
          <w:szCs w:val="32"/>
        </w:rPr>
      </w:pPr>
    </w:p>
    <w:sectPr w:rsidR="00D95671" w:rsidSect="00C81B9A">
      <w:pgSz w:w="11906" w:h="16838"/>
      <w:pgMar w:top="1127" w:right="1418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16566" w14:textId="77777777" w:rsidR="007C55E3" w:rsidRDefault="007C55E3" w:rsidP="00371769">
      <w:r>
        <w:separator/>
      </w:r>
    </w:p>
  </w:endnote>
  <w:endnote w:type="continuationSeparator" w:id="0">
    <w:p w14:paraId="2D5AC1A5" w14:textId="77777777" w:rsidR="007C55E3" w:rsidRDefault="007C55E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2E130" w14:textId="5C2D0E7D" w:rsidR="0037147A" w:rsidRPr="00372CF5" w:rsidRDefault="0037147A" w:rsidP="00372CF5">
    <w:pPr>
      <w:ind w:left="-284"/>
      <w:rPr>
        <w:rFonts w:cs="Tahoma"/>
        <w:sz w:val="20"/>
        <w:szCs w:val="20"/>
      </w:rPr>
    </w:pPr>
    <w:r w:rsidRPr="00372CF5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372CF5">
        <w:rPr>
          <w:rStyle w:val="Hyperlink"/>
          <w:rFonts w:cs="Tahoma"/>
          <w:sz w:val="20"/>
          <w:szCs w:val="20"/>
        </w:rPr>
        <w:t>https://wrht.org.uk/hamilton</w:t>
      </w:r>
    </w:hyperlink>
    <w:r w:rsidR="00372CF5">
      <w:rPr>
        <w:rStyle w:val="Hyperlink"/>
        <w:rFonts w:cs="Tahoma"/>
        <w:sz w:val="20"/>
        <w:szCs w:val="20"/>
        <w:u w:val="none"/>
      </w:rPr>
      <w:tab/>
    </w:r>
    <w:r w:rsidR="00372CF5">
      <w:rPr>
        <w:rStyle w:val="Hyperlink"/>
        <w:rFonts w:cs="Tahoma"/>
        <w:sz w:val="20"/>
        <w:szCs w:val="20"/>
        <w:u w:val="none"/>
      </w:rPr>
      <w:tab/>
    </w:r>
    <w:r w:rsidR="00372CF5" w:rsidRPr="00372CF5">
      <w:rPr>
        <w:rStyle w:val="Hyperlink"/>
        <w:rFonts w:cs="Tahoma"/>
        <w:color w:val="auto"/>
        <w:sz w:val="20"/>
        <w:szCs w:val="20"/>
        <w:u w:val="none"/>
      </w:rPr>
      <w:t>Week 10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361108" w14:textId="77777777" w:rsidR="007C55E3" w:rsidRDefault="007C55E3" w:rsidP="00371769">
      <w:r>
        <w:separator/>
      </w:r>
    </w:p>
  </w:footnote>
  <w:footnote w:type="continuationSeparator" w:id="0">
    <w:p w14:paraId="79376FA0" w14:textId="77777777" w:rsidR="007C55E3" w:rsidRDefault="007C55E3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060D"/>
    <w:multiLevelType w:val="hybridMultilevel"/>
    <w:tmpl w:val="B0A41D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449F1"/>
    <w:multiLevelType w:val="hybridMultilevel"/>
    <w:tmpl w:val="D1BE2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270FC"/>
    <w:multiLevelType w:val="hybridMultilevel"/>
    <w:tmpl w:val="ED624F2A"/>
    <w:lvl w:ilvl="0" w:tplc="4E3817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E0DF0"/>
    <w:multiLevelType w:val="hybridMultilevel"/>
    <w:tmpl w:val="09A0C080"/>
    <w:lvl w:ilvl="0" w:tplc="9EFEF1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12646"/>
    <w:multiLevelType w:val="hybridMultilevel"/>
    <w:tmpl w:val="E73ECA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663757"/>
    <w:multiLevelType w:val="hybridMultilevel"/>
    <w:tmpl w:val="8C7E5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E708D"/>
    <w:multiLevelType w:val="hybridMultilevel"/>
    <w:tmpl w:val="09A0C080"/>
    <w:lvl w:ilvl="0" w:tplc="9EFEF1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3860F2"/>
    <w:multiLevelType w:val="hybridMultilevel"/>
    <w:tmpl w:val="EE0AAC5C"/>
    <w:lvl w:ilvl="0" w:tplc="C374E8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27551"/>
    <w:multiLevelType w:val="hybridMultilevel"/>
    <w:tmpl w:val="02FE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2"/>
  </w:num>
  <w:num w:numId="4">
    <w:abstractNumId w:val="18"/>
  </w:num>
  <w:num w:numId="5">
    <w:abstractNumId w:val="24"/>
  </w:num>
  <w:num w:numId="6">
    <w:abstractNumId w:val="26"/>
  </w:num>
  <w:num w:numId="7">
    <w:abstractNumId w:val="15"/>
  </w:num>
  <w:num w:numId="8">
    <w:abstractNumId w:val="1"/>
  </w:num>
  <w:num w:numId="9">
    <w:abstractNumId w:val="12"/>
  </w:num>
  <w:num w:numId="10">
    <w:abstractNumId w:val="7"/>
  </w:num>
  <w:num w:numId="11">
    <w:abstractNumId w:val="16"/>
  </w:num>
  <w:num w:numId="12">
    <w:abstractNumId w:val="17"/>
  </w:num>
  <w:num w:numId="13">
    <w:abstractNumId w:val="11"/>
  </w:num>
  <w:num w:numId="14">
    <w:abstractNumId w:val="6"/>
  </w:num>
  <w:num w:numId="15">
    <w:abstractNumId w:val="9"/>
  </w:num>
  <w:num w:numId="16">
    <w:abstractNumId w:val="4"/>
  </w:num>
  <w:num w:numId="17">
    <w:abstractNumId w:val="14"/>
  </w:num>
  <w:num w:numId="18">
    <w:abstractNumId w:val="13"/>
  </w:num>
  <w:num w:numId="19">
    <w:abstractNumId w:val="22"/>
  </w:num>
  <w:num w:numId="20">
    <w:abstractNumId w:val="8"/>
  </w:num>
  <w:num w:numId="21">
    <w:abstractNumId w:val="23"/>
  </w:num>
  <w:num w:numId="22">
    <w:abstractNumId w:val="5"/>
  </w:num>
  <w:num w:numId="23">
    <w:abstractNumId w:val="25"/>
  </w:num>
  <w:num w:numId="24">
    <w:abstractNumId w:val="19"/>
  </w:num>
  <w:num w:numId="25">
    <w:abstractNumId w:val="0"/>
  </w:num>
  <w:num w:numId="26">
    <w:abstractNumId w:val="20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41247"/>
    <w:rsid w:val="00062A7C"/>
    <w:rsid w:val="000679E9"/>
    <w:rsid w:val="00092C4D"/>
    <w:rsid w:val="000C6603"/>
    <w:rsid w:val="000D0213"/>
    <w:rsid w:val="001045C6"/>
    <w:rsid w:val="00104FC6"/>
    <w:rsid w:val="001110CA"/>
    <w:rsid w:val="00125E8A"/>
    <w:rsid w:val="001363DC"/>
    <w:rsid w:val="00154BC5"/>
    <w:rsid w:val="0017487E"/>
    <w:rsid w:val="001B2798"/>
    <w:rsid w:val="0020478B"/>
    <w:rsid w:val="002312B1"/>
    <w:rsid w:val="0024672B"/>
    <w:rsid w:val="00252366"/>
    <w:rsid w:val="00252C84"/>
    <w:rsid w:val="00260C60"/>
    <w:rsid w:val="0027318E"/>
    <w:rsid w:val="002B5550"/>
    <w:rsid w:val="002C18A6"/>
    <w:rsid w:val="002C3D51"/>
    <w:rsid w:val="002F3EA9"/>
    <w:rsid w:val="0031121F"/>
    <w:rsid w:val="00360CEA"/>
    <w:rsid w:val="0037147A"/>
    <w:rsid w:val="00371769"/>
    <w:rsid w:val="00372CF5"/>
    <w:rsid w:val="003861E6"/>
    <w:rsid w:val="003B0B2A"/>
    <w:rsid w:val="003B234A"/>
    <w:rsid w:val="003C1F81"/>
    <w:rsid w:val="003E2E72"/>
    <w:rsid w:val="00425733"/>
    <w:rsid w:val="00452512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80539"/>
    <w:rsid w:val="00594BFE"/>
    <w:rsid w:val="005D231D"/>
    <w:rsid w:val="005E0151"/>
    <w:rsid w:val="005F5C81"/>
    <w:rsid w:val="005F7516"/>
    <w:rsid w:val="006033A8"/>
    <w:rsid w:val="00610583"/>
    <w:rsid w:val="0061319E"/>
    <w:rsid w:val="0062009E"/>
    <w:rsid w:val="006258D8"/>
    <w:rsid w:val="00653E4C"/>
    <w:rsid w:val="00682257"/>
    <w:rsid w:val="006B3C81"/>
    <w:rsid w:val="00700B0F"/>
    <w:rsid w:val="0070746C"/>
    <w:rsid w:val="00724D1B"/>
    <w:rsid w:val="007562F8"/>
    <w:rsid w:val="00781C2B"/>
    <w:rsid w:val="007A4E37"/>
    <w:rsid w:val="007C55E3"/>
    <w:rsid w:val="0082045F"/>
    <w:rsid w:val="00846A48"/>
    <w:rsid w:val="008578B0"/>
    <w:rsid w:val="00872135"/>
    <w:rsid w:val="0087325E"/>
    <w:rsid w:val="00873FFC"/>
    <w:rsid w:val="00880CCE"/>
    <w:rsid w:val="008859C4"/>
    <w:rsid w:val="00892B93"/>
    <w:rsid w:val="008B3214"/>
    <w:rsid w:val="008C1DE7"/>
    <w:rsid w:val="008C49D4"/>
    <w:rsid w:val="008D5F6E"/>
    <w:rsid w:val="008F550B"/>
    <w:rsid w:val="009154CB"/>
    <w:rsid w:val="009177EC"/>
    <w:rsid w:val="009515F0"/>
    <w:rsid w:val="009672A8"/>
    <w:rsid w:val="009A69EF"/>
    <w:rsid w:val="009D1377"/>
    <w:rsid w:val="009F1481"/>
    <w:rsid w:val="00A0779D"/>
    <w:rsid w:val="00A13C3E"/>
    <w:rsid w:val="00A238E5"/>
    <w:rsid w:val="00A24CDE"/>
    <w:rsid w:val="00A66BA7"/>
    <w:rsid w:val="00A673C1"/>
    <w:rsid w:val="00AD0D63"/>
    <w:rsid w:val="00AD2B99"/>
    <w:rsid w:val="00AF472A"/>
    <w:rsid w:val="00B170B3"/>
    <w:rsid w:val="00B33AAD"/>
    <w:rsid w:val="00BC7449"/>
    <w:rsid w:val="00BE2F18"/>
    <w:rsid w:val="00BE5430"/>
    <w:rsid w:val="00BE55FA"/>
    <w:rsid w:val="00BF4AAE"/>
    <w:rsid w:val="00C024F5"/>
    <w:rsid w:val="00C37E6E"/>
    <w:rsid w:val="00C51075"/>
    <w:rsid w:val="00C532C0"/>
    <w:rsid w:val="00C81B9A"/>
    <w:rsid w:val="00CA1982"/>
    <w:rsid w:val="00CF184A"/>
    <w:rsid w:val="00CF50CF"/>
    <w:rsid w:val="00D029E2"/>
    <w:rsid w:val="00D04E38"/>
    <w:rsid w:val="00D13342"/>
    <w:rsid w:val="00D77469"/>
    <w:rsid w:val="00D95671"/>
    <w:rsid w:val="00DE55E4"/>
    <w:rsid w:val="00DF3ADC"/>
    <w:rsid w:val="00E16A4A"/>
    <w:rsid w:val="00E25AF2"/>
    <w:rsid w:val="00E3580C"/>
    <w:rsid w:val="00E70B7F"/>
    <w:rsid w:val="00E76422"/>
    <w:rsid w:val="00E87F10"/>
    <w:rsid w:val="00EB55B5"/>
    <w:rsid w:val="00EC67B7"/>
    <w:rsid w:val="00F23786"/>
    <w:rsid w:val="00F37081"/>
    <w:rsid w:val="00F52B7C"/>
    <w:rsid w:val="00FA3BA7"/>
    <w:rsid w:val="00FA4912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2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7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6D738A5D</Template>
  <TotalTime>0</TotalTime>
  <Pages>10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FWaite</cp:lastModifiedBy>
  <cp:revision>3</cp:revision>
  <dcterms:created xsi:type="dcterms:W3CDTF">2020-05-14T10:48:00Z</dcterms:created>
  <dcterms:modified xsi:type="dcterms:W3CDTF">2020-06-22T13:05:00Z</dcterms:modified>
</cp:coreProperties>
</file>